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250FD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66983E" wp14:editId="47BF9917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6477000" cy="16573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65735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A1022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1FE9BB13" w14:textId="1C60DA9A" w:rsidR="00636581" w:rsidRDefault="00A8300C" w:rsidP="00A8300C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8300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CSK-L2 Candidate Self-assessment of Skills</w:t>
                            </w:r>
                          </w:p>
                          <w:p w14:paraId="5AAED322" w14:textId="77777777" w:rsidR="00C46DE8" w:rsidRPr="004220A7" w:rsidRDefault="00C46DE8" w:rsidP="00C46DE8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74B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[Insert your centre name here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  <w:p w14:paraId="7FE69870" w14:textId="77777777" w:rsidR="00C46DE8" w:rsidRDefault="00C46DE8" w:rsidP="00C46DE8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[Insert your class identifier here]</w:t>
                            </w:r>
                          </w:p>
                          <w:p w14:paraId="2509BB7D" w14:textId="42FAEB67" w:rsidR="00C103F0" w:rsidRPr="00A8300C" w:rsidRDefault="00C103F0" w:rsidP="00875B94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6983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58.8pt;margin-top:.2pt;width:510pt;height:130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" fillcolor="#e77d70" stroked="f" strokeweight=".5pt">
                <v:textbox>
                  <w:txbxContent>
                    <w:p w14:paraId="411A1022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1FE9BB13" w14:textId="1C60DA9A" w:rsidR="00636581" w:rsidRDefault="00A8300C" w:rsidP="00A8300C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A8300C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CSK-L2 Candidate Self-assessment of Skills</w:t>
                      </w:r>
                    </w:p>
                    <w:p w14:paraId="5AAED322" w14:textId="77777777" w:rsidR="00C46DE8" w:rsidRPr="004220A7" w:rsidRDefault="00C46DE8" w:rsidP="00C46DE8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4B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[Insert your centre name here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]</w:t>
                      </w:r>
                    </w:p>
                    <w:p w14:paraId="7FE69870" w14:textId="77777777" w:rsidR="00C46DE8" w:rsidRDefault="00C46DE8" w:rsidP="00C46DE8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[Insert your class identifier here]</w:t>
                      </w:r>
                    </w:p>
                    <w:p w14:paraId="2509BB7D" w14:textId="42FAEB67" w:rsidR="00C103F0" w:rsidRPr="00A8300C" w:rsidRDefault="00C103F0" w:rsidP="00875B94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9FE4F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515DF50A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1C8E6065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4D0EDF38" w14:textId="2DAB9E34" w:rsidR="00A8300C" w:rsidRDefault="00A8300C" w:rsidP="00A8300C">
      <w:pPr>
        <w:rPr>
          <w:rFonts w:asciiTheme="minorHAnsi" w:hAnsiTheme="minorHAnsi" w:cstheme="minorHAnsi"/>
          <w:color w:val="3B3838" w:themeColor="background2" w:themeShade="40"/>
        </w:rPr>
      </w:pPr>
    </w:p>
    <w:p w14:paraId="2BE0F0E2" w14:textId="6F85C638" w:rsidR="00C103F0" w:rsidRDefault="00C103F0" w:rsidP="00A8300C">
      <w:pPr>
        <w:rPr>
          <w:rFonts w:asciiTheme="minorHAnsi" w:hAnsiTheme="minorHAnsi" w:cstheme="minorHAnsi"/>
          <w:color w:val="3B3838" w:themeColor="background2" w:themeShade="40"/>
        </w:rPr>
      </w:pPr>
    </w:p>
    <w:p w14:paraId="7A12546B" w14:textId="2C3D734D" w:rsidR="00C103F0" w:rsidRDefault="00C103F0" w:rsidP="00A8300C">
      <w:pPr>
        <w:rPr>
          <w:rFonts w:asciiTheme="minorHAnsi" w:hAnsiTheme="minorHAnsi" w:cstheme="minorHAnsi"/>
          <w:color w:val="3B3838" w:themeColor="background2" w:themeShade="40"/>
        </w:rPr>
      </w:pPr>
    </w:p>
    <w:p w14:paraId="4C7D1023" w14:textId="74E0ED45" w:rsidR="00C103F0" w:rsidRDefault="00C103F0" w:rsidP="00A8300C">
      <w:pPr>
        <w:rPr>
          <w:rFonts w:asciiTheme="minorHAnsi" w:hAnsiTheme="minorHAnsi" w:cstheme="minorHAnsi"/>
          <w:color w:val="3B3838" w:themeColor="background2" w:themeShade="40"/>
        </w:rPr>
      </w:pPr>
    </w:p>
    <w:p w14:paraId="73FB791B" w14:textId="1162098E" w:rsidR="00C103F0" w:rsidRDefault="00C103F0" w:rsidP="00A8300C">
      <w:pPr>
        <w:rPr>
          <w:rFonts w:asciiTheme="minorHAnsi" w:hAnsiTheme="minorHAnsi" w:cstheme="minorHAnsi"/>
          <w:color w:val="3B3838" w:themeColor="background2" w:themeShade="40"/>
        </w:rPr>
      </w:pPr>
    </w:p>
    <w:p w14:paraId="4E96411B" w14:textId="6837FFE8" w:rsidR="00A8300C" w:rsidRDefault="00A8300C" w:rsidP="00A8300C">
      <w:pPr>
        <w:rPr>
          <w:rFonts w:asciiTheme="minorHAnsi" w:hAnsiTheme="minorHAnsi" w:cstheme="minorHAnsi"/>
          <w:color w:val="3B3838" w:themeColor="background2" w:themeShade="40"/>
        </w:rPr>
      </w:pPr>
    </w:p>
    <w:p w14:paraId="47615B92" w14:textId="77777777" w:rsidR="00C103F0" w:rsidRPr="00A8300C" w:rsidRDefault="00C103F0" w:rsidP="00A8300C">
      <w:pPr>
        <w:rPr>
          <w:rFonts w:asciiTheme="minorHAnsi" w:hAnsiTheme="minorHAnsi" w:cstheme="minorHAnsi"/>
          <w:color w:val="3B3838" w:themeColor="background2" w:themeShade="40"/>
        </w:rPr>
      </w:pPr>
    </w:p>
    <w:p w14:paraId="754C99DF" w14:textId="133D3E2B" w:rsidR="00A8300C" w:rsidRPr="00875B94" w:rsidRDefault="00A8300C" w:rsidP="00A8300C">
      <w:pPr>
        <w:rPr>
          <w:rFonts w:asciiTheme="minorHAnsi" w:hAnsiTheme="minorHAnsi" w:cstheme="minorHAnsi"/>
          <w:color w:val="3B3838" w:themeColor="background2" w:themeShade="40"/>
          <w:lang w:val="fr-FR"/>
        </w:rPr>
      </w:pPr>
      <w:proofErr w:type="spellStart"/>
      <w:r w:rsidRPr="00875B94">
        <w:rPr>
          <w:rFonts w:asciiTheme="minorHAnsi" w:hAnsiTheme="minorHAnsi" w:cstheme="minorHAnsi"/>
          <w:color w:val="3B3838" w:themeColor="background2" w:themeShade="40"/>
          <w:lang w:val="fr-FR"/>
        </w:rPr>
        <w:t>Candidate’s</w:t>
      </w:r>
      <w:proofErr w:type="spellEnd"/>
      <w:r w:rsidRPr="00875B94">
        <w:rPr>
          <w:rFonts w:asciiTheme="minorHAnsi" w:hAnsiTheme="minorHAnsi" w:cstheme="minorHAnsi"/>
          <w:color w:val="3B3838" w:themeColor="background2" w:themeShade="40"/>
          <w:lang w:val="fr-FR"/>
        </w:rPr>
        <w:t xml:space="preserve"> </w:t>
      </w:r>
      <w:proofErr w:type="spellStart"/>
      <w:r w:rsidRPr="00875B94">
        <w:rPr>
          <w:rFonts w:asciiTheme="minorHAnsi" w:hAnsiTheme="minorHAnsi" w:cstheme="minorHAnsi"/>
          <w:color w:val="3B3838" w:themeColor="background2" w:themeShade="40"/>
          <w:lang w:val="fr-FR"/>
        </w:rPr>
        <w:t>name</w:t>
      </w:r>
      <w:proofErr w:type="spellEnd"/>
      <w:r w:rsidRPr="00875B94">
        <w:rPr>
          <w:rFonts w:asciiTheme="minorHAnsi" w:hAnsiTheme="minorHAnsi" w:cstheme="minorHAnsi"/>
          <w:color w:val="3B3838" w:themeColor="background2" w:themeShade="40"/>
          <w:lang w:val="fr-FR"/>
        </w:rPr>
        <w:t>: ………………………………………………………………………….</w:t>
      </w:r>
      <w:r w:rsidRPr="00875B94">
        <w:rPr>
          <w:rFonts w:asciiTheme="minorHAnsi" w:hAnsiTheme="minorHAnsi" w:cstheme="minorHAnsi"/>
          <w:color w:val="3B3838" w:themeColor="background2" w:themeShade="40"/>
          <w:lang w:val="fr-FR"/>
        </w:rPr>
        <w:tab/>
      </w:r>
      <w:r w:rsidRPr="00875B94">
        <w:rPr>
          <w:rFonts w:asciiTheme="minorHAnsi" w:hAnsiTheme="minorHAnsi" w:cstheme="minorHAnsi"/>
          <w:color w:val="3B3838" w:themeColor="background2" w:themeShade="40"/>
          <w:lang w:val="fr-FR"/>
        </w:rPr>
        <w:tab/>
        <w:t>Date: ……………………….</w:t>
      </w:r>
      <w:r w:rsidRPr="00875B94">
        <w:rPr>
          <w:rFonts w:asciiTheme="minorHAnsi" w:hAnsiTheme="minorHAnsi" w:cstheme="minorHAnsi"/>
          <w:color w:val="3B3838" w:themeColor="background2" w:themeShade="40"/>
          <w:lang w:val="fr-FR"/>
        </w:rPr>
        <w:tab/>
      </w:r>
    </w:p>
    <w:p w14:paraId="2F86C540" w14:textId="6049E29E" w:rsidR="00C103F0" w:rsidRPr="00875B94" w:rsidRDefault="00C103F0" w:rsidP="00A8300C">
      <w:pPr>
        <w:rPr>
          <w:rFonts w:asciiTheme="minorHAnsi" w:hAnsiTheme="minorHAnsi" w:cstheme="minorHAnsi"/>
          <w:color w:val="3B3838" w:themeColor="background2" w:themeShade="40"/>
          <w:lang w:val="fr-FR"/>
        </w:rPr>
      </w:pPr>
    </w:p>
    <w:p w14:paraId="30AA8B7E" w14:textId="2E8DD683" w:rsidR="00C103F0" w:rsidRDefault="00C103F0" w:rsidP="00C103F0">
      <w:pPr>
        <w:spacing w:before="120"/>
        <w:rPr>
          <w:rFonts w:asciiTheme="minorHAnsi" w:hAnsiTheme="minorHAnsi" w:cstheme="minorHAnsi"/>
          <w:color w:val="3B3838" w:themeColor="background2" w:themeShade="40"/>
        </w:rPr>
      </w:pPr>
      <w:r w:rsidRPr="00875B94">
        <w:rPr>
          <w:rFonts w:asciiTheme="minorHAnsi" w:hAnsiTheme="minorHAnsi" w:cstheme="minorHAnsi"/>
          <w:b/>
          <w:bCs/>
          <w:color w:val="3B3838" w:themeColor="background2" w:themeShade="40"/>
          <w:sz w:val="28"/>
          <w:szCs w:val="28"/>
          <w:lang w:val="fr-FR"/>
        </w:rPr>
        <w:t xml:space="preserve">Question </w:t>
      </w:r>
      <w:proofErr w:type="spellStart"/>
      <w:r w:rsidRPr="00875B94">
        <w:rPr>
          <w:rFonts w:asciiTheme="minorHAnsi" w:hAnsiTheme="minorHAnsi" w:cstheme="minorHAnsi"/>
          <w:b/>
          <w:bCs/>
          <w:color w:val="3B3838" w:themeColor="background2" w:themeShade="40"/>
          <w:sz w:val="28"/>
          <w:szCs w:val="28"/>
          <w:lang w:val="fr-FR"/>
        </w:rPr>
        <w:t>Exercise</w:t>
      </w:r>
      <w:proofErr w:type="spellEnd"/>
      <w:r w:rsidRPr="00875B94">
        <w:rPr>
          <w:rFonts w:asciiTheme="minorHAnsi" w:hAnsiTheme="minorHAnsi" w:cstheme="minorHAnsi"/>
          <w:color w:val="3B3838" w:themeColor="background2" w:themeShade="40"/>
          <w:lang w:val="fr-FR"/>
        </w:rPr>
        <w:t xml:space="preserve">. </w:t>
      </w:r>
      <w:r>
        <w:rPr>
          <w:rFonts w:asciiTheme="minorHAnsi" w:hAnsiTheme="minorHAnsi" w:cstheme="minorHAnsi"/>
          <w:color w:val="3B3838" w:themeColor="background2" w:themeShade="40"/>
        </w:rPr>
        <w:t>During your skills session, the observer has focused on the number of questions used by the helper and identified them in the following categories</w:t>
      </w:r>
    </w:p>
    <w:p w14:paraId="19B6287C" w14:textId="77777777" w:rsidR="00C103F0" w:rsidRDefault="00C103F0" w:rsidP="00C103F0">
      <w:pPr>
        <w:pStyle w:val="ListParagraph"/>
        <w:numPr>
          <w:ilvl w:val="0"/>
          <w:numId w:val="21"/>
        </w:numPr>
        <w:spacing w:before="120"/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Open question</w:t>
      </w:r>
    </w:p>
    <w:p w14:paraId="7C3BCA00" w14:textId="77777777" w:rsidR="00C103F0" w:rsidRDefault="00C103F0" w:rsidP="00C103F0">
      <w:pPr>
        <w:pStyle w:val="ListParagraph"/>
        <w:numPr>
          <w:ilvl w:val="0"/>
          <w:numId w:val="21"/>
        </w:numPr>
        <w:spacing w:before="120"/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Closed question</w:t>
      </w:r>
    </w:p>
    <w:p w14:paraId="1CC1619B" w14:textId="77777777" w:rsidR="00C103F0" w:rsidRDefault="00C103F0" w:rsidP="00C103F0">
      <w:pPr>
        <w:pStyle w:val="ListParagraph"/>
        <w:numPr>
          <w:ilvl w:val="0"/>
          <w:numId w:val="21"/>
        </w:numPr>
        <w:spacing w:before="120"/>
        <w:rPr>
          <w:rFonts w:asciiTheme="minorHAnsi" w:hAnsiTheme="minorHAnsi" w:cstheme="minorHAnsi"/>
          <w:color w:val="3B3838" w:themeColor="background2" w:themeShade="40"/>
        </w:rPr>
      </w:pPr>
      <w:r w:rsidRPr="004220A7">
        <w:rPr>
          <w:rFonts w:asciiTheme="minorHAnsi" w:hAnsiTheme="minorHAnsi" w:cstheme="minorHAnsi"/>
          <w:color w:val="3B3838" w:themeColor="background2" w:themeShade="40"/>
        </w:rPr>
        <w:t>Curiosity question</w:t>
      </w:r>
    </w:p>
    <w:p w14:paraId="16B803E3" w14:textId="77777777" w:rsidR="00A8300C" w:rsidRPr="00A8300C" w:rsidRDefault="00A8300C" w:rsidP="00A8300C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A8300C" w:rsidRPr="00A8300C" w14:paraId="5BF897B3" w14:textId="77777777" w:rsidTr="00ED7738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C79E951" w14:textId="77777777" w:rsidR="00A8300C" w:rsidRPr="00A8300C" w:rsidRDefault="00A8300C" w:rsidP="00ED7738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A8300C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The session</w:t>
            </w:r>
          </w:p>
        </w:tc>
      </w:tr>
      <w:tr w:rsidR="00A8300C" w:rsidRPr="00A8300C" w14:paraId="2A530E9C" w14:textId="77777777" w:rsidTr="00ED7738">
        <w:trPr>
          <w:cantSplit/>
          <w:trHeight w:val="1985"/>
        </w:trPr>
        <w:tc>
          <w:tcPr>
            <w:tcW w:w="10220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6383852F" w14:textId="7D02C647" w:rsidR="00A8300C" w:rsidRDefault="00A8300C" w:rsidP="00C103F0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8300C">
              <w:rPr>
                <w:rFonts w:asciiTheme="minorHAnsi" w:hAnsiTheme="minorHAnsi" w:cstheme="minorHAnsi"/>
                <w:color w:val="3B3838" w:themeColor="background2" w:themeShade="40"/>
              </w:rPr>
              <w:t xml:space="preserve">Comment on your </w:t>
            </w:r>
            <w:r w:rsidR="00C103F0">
              <w:rPr>
                <w:rFonts w:asciiTheme="minorHAnsi" w:hAnsiTheme="minorHAnsi" w:cstheme="minorHAnsi"/>
                <w:color w:val="3B3838" w:themeColor="background2" w:themeShade="40"/>
              </w:rPr>
              <w:t>use of open questions</w:t>
            </w:r>
            <w:r w:rsidRPr="00A8300C">
              <w:rPr>
                <w:rFonts w:asciiTheme="minorHAnsi" w:hAnsiTheme="minorHAnsi" w:cstheme="minorHAnsi"/>
                <w:color w:val="3B3838" w:themeColor="background2" w:themeShade="40"/>
              </w:rPr>
              <w:t>:</w:t>
            </w:r>
          </w:p>
          <w:p w14:paraId="7793E0B0" w14:textId="42817CD4" w:rsidR="00ED7738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9E9BDE" w14:textId="77777777" w:rsidR="00ED7738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474DE4F" w14:textId="77777777" w:rsidR="00ED7738" w:rsidRPr="00A8300C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99444D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DDE0AD9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A8300C" w:rsidRPr="00A8300C" w14:paraId="5B57F336" w14:textId="77777777" w:rsidTr="00ED7738">
        <w:trPr>
          <w:cantSplit/>
          <w:trHeight w:val="1985"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6FB989C0" w14:textId="792C3B85" w:rsidR="00A8300C" w:rsidRDefault="00A8300C" w:rsidP="00C103F0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8300C">
              <w:rPr>
                <w:rFonts w:asciiTheme="minorHAnsi" w:hAnsiTheme="minorHAnsi" w:cstheme="minorHAnsi"/>
                <w:color w:val="3B3838" w:themeColor="background2" w:themeShade="40"/>
              </w:rPr>
              <w:t xml:space="preserve">Comment on </w:t>
            </w:r>
            <w:r w:rsidR="00C103F0">
              <w:rPr>
                <w:rFonts w:asciiTheme="minorHAnsi" w:hAnsiTheme="minorHAnsi" w:cstheme="minorHAnsi"/>
                <w:color w:val="3B3838" w:themeColor="background2" w:themeShade="40"/>
              </w:rPr>
              <w:t>your use of closed questions:</w:t>
            </w:r>
          </w:p>
          <w:p w14:paraId="7FCA7A71" w14:textId="583CEAAF" w:rsidR="00ED7738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4041976" w14:textId="1C518E33" w:rsidR="00ED7738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FC8F531" w14:textId="77777777" w:rsidR="00ED7738" w:rsidRPr="00A8300C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E680D6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E975C6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A8300C" w:rsidRPr="00A8300C" w14:paraId="29353612" w14:textId="77777777" w:rsidTr="00ED7738">
        <w:trPr>
          <w:cantSplit/>
          <w:trHeight w:val="1985"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3F84A076" w14:textId="5D14B812" w:rsidR="00ED7738" w:rsidRPr="00A8300C" w:rsidRDefault="00A8300C" w:rsidP="00C103F0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8300C">
              <w:rPr>
                <w:rFonts w:asciiTheme="minorHAnsi" w:hAnsiTheme="minorHAnsi" w:cstheme="minorHAnsi"/>
                <w:color w:val="3B3838" w:themeColor="background2" w:themeShade="40"/>
              </w:rPr>
              <w:t xml:space="preserve">Comment on your use of </w:t>
            </w:r>
            <w:r w:rsidR="00C103F0">
              <w:rPr>
                <w:rFonts w:asciiTheme="minorHAnsi" w:hAnsiTheme="minorHAnsi" w:cstheme="minorHAnsi"/>
                <w:color w:val="3B3838" w:themeColor="background2" w:themeShade="40"/>
              </w:rPr>
              <w:t>curiosity questions</w:t>
            </w:r>
            <w:r w:rsidRPr="00A8300C">
              <w:rPr>
                <w:rFonts w:asciiTheme="minorHAnsi" w:hAnsiTheme="minorHAnsi" w:cstheme="minorHAnsi"/>
                <w:color w:val="3B3838" w:themeColor="background2" w:themeShade="40"/>
              </w:rPr>
              <w:t>:</w:t>
            </w:r>
          </w:p>
          <w:p w14:paraId="0F0F853A" w14:textId="380688B6" w:rsid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DB77BF7" w14:textId="331BA85E" w:rsidR="00ED7738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16FEE1" w14:textId="77777777" w:rsidR="00ED7738" w:rsidRPr="00A8300C" w:rsidRDefault="00ED7738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76C5CE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48F5178" w14:textId="77777777" w:rsidR="00A8300C" w:rsidRPr="00A8300C" w:rsidRDefault="00A8300C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A8300C" w:rsidRPr="00A8300C" w14:paraId="1E4E1798" w14:textId="77777777" w:rsidTr="00ED7738">
        <w:trPr>
          <w:cantSplit/>
          <w:trHeight w:val="1701"/>
        </w:trPr>
        <w:tc>
          <w:tcPr>
            <w:tcW w:w="10220" w:type="dxa"/>
            <w:tcBorders>
              <w:top w:val="single" w:sz="6" w:space="0" w:color="3B3838" w:themeColor="background2" w:themeShade="40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7DC6B2EA" w14:textId="77777777" w:rsidR="00A8300C" w:rsidRDefault="00C103F0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</w:rPr>
              <w:t>Reflect on the</w:t>
            </w:r>
            <w:r w:rsidRPr="00C103F0">
              <w:rPr>
                <w:rFonts w:asciiTheme="minorHAnsi" w:hAnsiTheme="minorHAnsi" w:cstheme="minorHAnsi"/>
                <w:color w:val="3B3838" w:themeColor="background2" w:themeShade="40"/>
              </w:rPr>
              <w:t xml:space="preserve"> main learning points from the session</w:t>
            </w:r>
          </w:p>
          <w:p w14:paraId="5B1E7F29" w14:textId="77777777" w:rsidR="00C103F0" w:rsidRDefault="00C103F0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BF80B8" w14:textId="77777777" w:rsidR="00C103F0" w:rsidRDefault="00C103F0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0055D70" w14:textId="77777777" w:rsidR="00C103F0" w:rsidRDefault="00C103F0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20D4E0F" w14:textId="77777777" w:rsidR="00C103F0" w:rsidRDefault="00C103F0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EDF1538" w14:textId="77777777" w:rsidR="00C103F0" w:rsidRDefault="00C103F0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8346D33" w14:textId="637872F5" w:rsidR="00C103F0" w:rsidRPr="00A8300C" w:rsidRDefault="00C103F0" w:rsidP="00A8300C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D14BB6A" w14:textId="77777777" w:rsidR="00C92FC2" w:rsidRPr="00967F2B" w:rsidRDefault="00C92FC2" w:rsidP="00ED7738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C4790" w14:textId="77777777" w:rsidR="00607C90" w:rsidRDefault="00607C90">
      <w:r>
        <w:separator/>
      </w:r>
    </w:p>
    <w:p w14:paraId="4BF21E7A" w14:textId="77777777" w:rsidR="00607C90" w:rsidRDefault="00607C90"/>
    <w:p w14:paraId="22880CE2" w14:textId="77777777" w:rsidR="00607C90" w:rsidRDefault="00607C90"/>
  </w:endnote>
  <w:endnote w:type="continuationSeparator" w:id="0">
    <w:p w14:paraId="6794492D" w14:textId="77777777" w:rsidR="00607C90" w:rsidRDefault="00607C90">
      <w:r>
        <w:continuationSeparator/>
      </w:r>
    </w:p>
    <w:p w14:paraId="3EC8292D" w14:textId="77777777" w:rsidR="00607C90" w:rsidRDefault="00607C90"/>
    <w:p w14:paraId="1FE0776B" w14:textId="77777777" w:rsidR="00607C90" w:rsidRDefault="00607C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E5496DDE-C304-48FB-AF7D-15B301F57A90}"/>
    <w:embedBold r:id="rId2" w:fontKey="{F9586A79-793E-4CB5-A994-0DE249111C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625AD1E-C45C-4CAB-9689-D9DE17423332}"/>
    <w:embedBold r:id="rId4" w:fontKey="{BFEF68D0-770E-490F-BE4C-42EE3D03D21E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19872AEA-5008-4BAB-B150-2F27A1D1CF41}"/>
    <w:embedBold r:id="rId6" w:fontKey="{D6C4EA91-C113-43A7-8583-A1FD5C35A668}"/>
    <w:embedBoldItalic r:id="rId7" w:fontKey="{AA5493B5-4887-4480-927F-1F5552019E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26A95326-A207-4709-8F01-ECE3B3C0E1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B9BC9ED-E019-4B0D-BEB3-AD54A8A93A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1DBD52B7-B971-41AB-8A6B-3D0595832156}"/>
    <w:embedBold r:id="rId11" w:fontKey="{178F35F3-BC59-4649-A01E-16E8EFFA778F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D2A9F65E-C33C-4E69-AC99-37EF431487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CBCAC8B" w14:textId="77777777" w:rsidTr="00E6148A">
      <w:tc>
        <w:tcPr>
          <w:tcW w:w="720" w:type="dxa"/>
          <w:shd w:val="clear" w:color="auto" w:fill="auto"/>
          <w:vAlign w:val="center"/>
        </w:tcPr>
        <w:p w14:paraId="487D26B1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044240CD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6D3459EA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63E3B0C8" w14:textId="67DAD58A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22E509E9" wp14:editId="47B9E1D9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3101E3B1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CCF56" w14:textId="77777777" w:rsidR="00607C90" w:rsidRDefault="00607C90" w:rsidP="009052EC">
      <w:pPr>
        <w:pBdr>
          <w:bottom w:val="single" w:sz="6" w:space="1" w:color="auto"/>
        </w:pBdr>
      </w:pPr>
    </w:p>
    <w:p w14:paraId="408AF57A" w14:textId="77777777" w:rsidR="00607C90" w:rsidRPr="009052EC" w:rsidRDefault="00607C90" w:rsidP="009052EC"/>
  </w:footnote>
  <w:footnote w:type="continuationSeparator" w:id="0">
    <w:p w14:paraId="22A3567E" w14:textId="77777777" w:rsidR="00607C90" w:rsidRDefault="00607C90">
      <w:r>
        <w:continuationSeparator/>
      </w:r>
    </w:p>
    <w:p w14:paraId="6F39E29B" w14:textId="77777777" w:rsidR="00607C90" w:rsidRDefault="00607C90"/>
    <w:p w14:paraId="1AB7556A" w14:textId="77777777" w:rsidR="00607C90" w:rsidRDefault="00607C90"/>
  </w:footnote>
  <w:footnote w:type="continuationNotice" w:id="1">
    <w:p w14:paraId="71377549" w14:textId="77777777" w:rsidR="00607C90" w:rsidRDefault="00607C90"/>
    <w:p w14:paraId="779B667B" w14:textId="77777777" w:rsidR="00607C90" w:rsidRDefault="00607C90"/>
    <w:p w14:paraId="1FB76B5B" w14:textId="77777777" w:rsidR="00607C90" w:rsidRDefault="00607C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29E61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FE3541"/>
    <w:multiLevelType w:val="hybridMultilevel"/>
    <w:tmpl w:val="C80E4DA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1E4028"/>
    <w:multiLevelType w:val="multilevel"/>
    <w:tmpl w:val="9920F65C"/>
    <w:numStyleLink w:val="NumberedList"/>
  </w:abstractNum>
  <w:abstractNum w:abstractNumId="15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9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732780005">
    <w:abstractNumId w:val="14"/>
  </w:num>
  <w:num w:numId="2" w16cid:durableId="2040005646">
    <w:abstractNumId w:val="15"/>
  </w:num>
  <w:num w:numId="3" w16cid:durableId="1396465495">
    <w:abstractNumId w:val="4"/>
  </w:num>
  <w:num w:numId="4" w16cid:durableId="873006912">
    <w:abstractNumId w:val="20"/>
  </w:num>
  <w:num w:numId="5" w16cid:durableId="1656568463">
    <w:abstractNumId w:val="10"/>
  </w:num>
  <w:num w:numId="6" w16cid:durableId="1802769446">
    <w:abstractNumId w:val="17"/>
  </w:num>
  <w:num w:numId="7" w16cid:durableId="1832481485">
    <w:abstractNumId w:val="7"/>
  </w:num>
  <w:num w:numId="8" w16cid:durableId="1258711557">
    <w:abstractNumId w:val="19"/>
  </w:num>
  <w:num w:numId="9" w16cid:durableId="812916497">
    <w:abstractNumId w:val="16"/>
  </w:num>
  <w:num w:numId="10" w16cid:durableId="1177187901">
    <w:abstractNumId w:val="0"/>
  </w:num>
  <w:num w:numId="11" w16cid:durableId="102463536">
    <w:abstractNumId w:val="9"/>
  </w:num>
  <w:num w:numId="12" w16cid:durableId="1557354208">
    <w:abstractNumId w:val="18"/>
  </w:num>
  <w:num w:numId="13" w16cid:durableId="319777958">
    <w:abstractNumId w:val="12"/>
  </w:num>
  <w:num w:numId="14" w16cid:durableId="1148130608">
    <w:abstractNumId w:val="8"/>
  </w:num>
  <w:num w:numId="15" w16cid:durableId="1052581632">
    <w:abstractNumId w:val="11"/>
  </w:num>
  <w:num w:numId="16" w16cid:durableId="901064313">
    <w:abstractNumId w:val="6"/>
  </w:num>
  <w:num w:numId="17" w16cid:durableId="692877608">
    <w:abstractNumId w:val="2"/>
  </w:num>
  <w:num w:numId="18" w16cid:durableId="855651425">
    <w:abstractNumId w:val="3"/>
  </w:num>
  <w:num w:numId="19" w16cid:durableId="1746494049">
    <w:abstractNumId w:val="1"/>
  </w:num>
  <w:num w:numId="20" w16cid:durableId="1841655825">
    <w:abstractNumId w:val="5"/>
  </w:num>
  <w:num w:numId="21" w16cid:durableId="188116377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00C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28E4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1C59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07C90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1D30"/>
    <w:rsid w:val="0083788F"/>
    <w:rsid w:val="00847850"/>
    <w:rsid w:val="00850EC8"/>
    <w:rsid w:val="008563CC"/>
    <w:rsid w:val="00856ED3"/>
    <w:rsid w:val="00872A8F"/>
    <w:rsid w:val="00875530"/>
    <w:rsid w:val="00875B94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8300C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03F0"/>
    <w:rsid w:val="00C174F1"/>
    <w:rsid w:val="00C230D0"/>
    <w:rsid w:val="00C46DE8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1DA3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D7738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3DA3A6"/>
  <w15:chartTrackingRefBased/>
  <w15:docId w15:val="{A837C880-C9B6-4A27-A01B-AE4FBF8B4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paragraph" w:styleId="ListParagraph">
    <w:name w:val="List Paragraph"/>
    <w:basedOn w:val="Normal"/>
    <w:uiPriority w:val="34"/>
    <w:qFormat/>
    <w:rsid w:val="00C10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6" ma:contentTypeDescription="Create a new document." ma:contentTypeScope="" ma:versionID="659af274f4138309a9cd072dbb5cdab2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af84d5ee266180d5e6ab974c7d75ac81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3F78B2-8FA5-4EDE-AEB2-691E8316F6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0</TotalTime>
  <Pages>1</Pages>
  <Words>67</Words>
  <Characters>445</Characters>
  <Application>Microsoft Office Word</Application>
  <DocSecurity>0</DocSecurity>
  <Lines>44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Candidate Self-assessment of Skills</dc:title>
  <dc:subject/>
  <dc:creator>Windows User</dc:creator>
  <cp:keywords/>
  <dc:description/>
  <cp:lastModifiedBy>Louise Barr-Morris</cp:lastModifiedBy>
  <cp:revision>2</cp:revision>
  <cp:lastPrinted>2006-06-27T08:53:00Z</cp:lastPrinted>
  <dcterms:created xsi:type="dcterms:W3CDTF">2022-11-10T15:34:00Z</dcterms:created>
  <dcterms:modified xsi:type="dcterms:W3CDTF">2022-11-10T15:34:00Z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  <property fmtid="{D5CDD505-2E9C-101B-9397-08002B2CF9AE}" pid="4" name="GrammarlyDocumentId">
    <vt:lpwstr>5ea8d2c4b1068415360b461efdc5c00eb6dd03187897b865eaef1d1d60537089</vt:lpwstr>
  </property>
</Properties>
</file>